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ACD6" w14:textId="77777777" w:rsidR="002A67F3" w:rsidRDefault="00E246A2">
      <w:pPr>
        <w:pStyle w:val="a3"/>
        <w:spacing w:line="308" w:lineRule="exact"/>
        <w:jc w:val="center"/>
        <w:rPr>
          <w:rFonts w:ascii="ＭＳ 明朝" w:hAnsi="ＭＳ 明朝"/>
          <w:spacing w:val="7"/>
          <w:sz w:val="28"/>
          <w:szCs w:val="28"/>
        </w:rPr>
      </w:pPr>
      <w:r>
        <w:rPr>
          <w:rFonts w:ascii="ＭＳ 明朝" w:hAnsi="ＭＳ 明朝" w:hint="eastAsia"/>
          <w:spacing w:val="7"/>
          <w:sz w:val="28"/>
          <w:szCs w:val="28"/>
        </w:rPr>
        <w:t>令和</w:t>
      </w:r>
      <w:r w:rsidR="00EC58B5">
        <w:rPr>
          <w:rFonts w:ascii="ＭＳ 明朝" w:hAnsi="ＭＳ 明朝" w:hint="eastAsia"/>
          <w:spacing w:val="7"/>
          <w:sz w:val="28"/>
          <w:szCs w:val="28"/>
        </w:rPr>
        <w:t>９</w:t>
      </w:r>
      <w:r w:rsidR="0053629A">
        <w:rPr>
          <w:rFonts w:ascii="ＭＳ 明朝" w:hAnsi="ＭＳ 明朝" w:hint="eastAsia"/>
          <w:spacing w:val="7"/>
          <w:sz w:val="28"/>
          <w:szCs w:val="28"/>
        </w:rPr>
        <w:t>年度　京都府立学校実習助手</w:t>
      </w:r>
      <w:r w:rsidR="002A67F3">
        <w:rPr>
          <w:rFonts w:ascii="ＭＳ 明朝" w:hAnsi="ＭＳ 明朝" w:hint="eastAsia"/>
          <w:spacing w:val="7"/>
          <w:sz w:val="28"/>
          <w:szCs w:val="28"/>
        </w:rPr>
        <w:t>採用選考試験志願書</w:t>
      </w:r>
    </w:p>
    <w:p w14:paraId="27585334" w14:textId="77777777" w:rsidR="0053629A" w:rsidRDefault="0053629A" w:rsidP="0053629A">
      <w:pPr>
        <w:pStyle w:val="a3"/>
        <w:spacing w:line="240" w:lineRule="auto"/>
        <w:jc w:val="center"/>
        <w:rPr>
          <w:spacing w:val="0"/>
        </w:rPr>
      </w:pPr>
    </w:p>
    <w:p w14:paraId="027CB3FB" w14:textId="77777777" w:rsidR="002A67F3" w:rsidRPr="004148FD" w:rsidRDefault="00816CAA" w:rsidP="00816CAA">
      <w:pPr>
        <w:pStyle w:val="a3"/>
        <w:spacing w:line="280" w:lineRule="exact"/>
        <w:jc w:val="right"/>
        <w:rPr>
          <w:spacing w:val="0"/>
          <w:sz w:val="24"/>
          <w:szCs w:val="24"/>
        </w:rPr>
      </w:pPr>
      <w:r w:rsidRPr="004148FD">
        <w:rPr>
          <w:rFonts w:hint="eastAsia"/>
          <w:spacing w:val="0"/>
          <w:sz w:val="24"/>
          <w:szCs w:val="24"/>
        </w:rPr>
        <w:t>志願する</w:t>
      </w:r>
      <w:r w:rsidR="00285693" w:rsidRPr="004A7F80">
        <w:rPr>
          <w:rFonts w:hint="eastAsia"/>
          <w:spacing w:val="0"/>
          <w:sz w:val="24"/>
          <w:szCs w:val="24"/>
        </w:rPr>
        <w:t>教</w:t>
      </w:r>
      <w:r w:rsidRPr="004A7F80">
        <w:rPr>
          <w:rFonts w:hint="eastAsia"/>
          <w:spacing w:val="0"/>
          <w:sz w:val="24"/>
          <w:szCs w:val="24"/>
        </w:rPr>
        <w:t>科（理科</w:t>
      </w:r>
      <w:r w:rsidR="00FA25AA">
        <w:rPr>
          <w:rFonts w:hint="eastAsia"/>
          <w:spacing w:val="0"/>
          <w:sz w:val="24"/>
          <w:szCs w:val="24"/>
        </w:rPr>
        <w:t>・農業</w:t>
      </w:r>
      <w:r w:rsidRPr="004A7F80">
        <w:rPr>
          <w:rFonts w:hint="eastAsia"/>
          <w:spacing w:val="0"/>
          <w:sz w:val="24"/>
          <w:szCs w:val="24"/>
        </w:rPr>
        <w:t>・</w:t>
      </w:r>
      <w:r w:rsidR="004F11FE">
        <w:rPr>
          <w:rFonts w:hint="eastAsia"/>
          <w:spacing w:val="0"/>
          <w:sz w:val="24"/>
          <w:szCs w:val="24"/>
        </w:rPr>
        <w:t>工業</w:t>
      </w:r>
      <w:r w:rsidR="00EC58B5">
        <w:rPr>
          <w:rFonts w:hint="eastAsia"/>
          <w:spacing w:val="0"/>
          <w:sz w:val="24"/>
          <w:szCs w:val="24"/>
        </w:rPr>
        <w:t>・自立活動</w:t>
      </w:r>
      <w:r w:rsidR="0053629A" w:rsidRPr="004A7F80">
        <w:rPr>
          <w:rFonts w:hint="eastAsia"/>
          <w:spacing w:val="0"/>
          <w:sz w:val="24"/>
          <w:szCs w:val="24"/>
        </w:rPr>
        <w:t>）</w:t>
      </w:r>
    </w:p>
    <w:p w14:paraId="05115F9B" w14:textId="77777777" w:rsidR="0053629A" w:rsidRDefault="0053629A" w:rsidP="004148FD">
      <w:pPr>
        <w:pStyle w:val="a3"/>
        <w:spacing w:line="280" w:lineRule="exact"/>
        <w:ind w:right="440"/>
        <w:jc w:val="right"/>
        <w:rPr>
          <w:spacing w:val="0"/>
        </w:rPr>
      </w:pPr>
      <w:r>
        <w:rPr>
          <w:rFonts w:hint="eastAsia"/>
          <w:spacing w:val="0"/>
        </w:rPr>
        <w:t>いずれかに○</w:t>
      </w:r>
    </w:p>
    <w:p w14:paraId="068D725D" w14:textId="77777777" w:rsidR="002A67F3" w:rsidRDefault="002A67F3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28"/>
        <w:gridCol w:w="911"/>
        <w:gridCol w:w="425"/>
        <w:gridCol w:w="851"/>
        <w:gridCol w:w="1275"/>
        <w:gridCol w:w="671"/>
        <w:gridCol w:w="38"/>
        <w:gridCol w:w="709"/>
        <w:gridCol w:w="709"/>
        <w:gridCol w:w="708"/>
        <w:gridCol w:w="2065"/>
      </w:tblGrid>
      <w:tr w:rsidR="00B15F2E" w:rsidRPr="009A1D10" w14:paraId="2A3BBCD0" w14:textId="77777777" w:rsidTr="00B15F2E">
        <w:trPr>
          <w:trHeight w:hRule="exact" w:val="537"/>
        </w:trPr>
        <w:tc>
          <w:tcPr>
            <w:tcW w:w="9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6914F7" w14:textId="77777777" w:rsidR="00B15F2E" w:rsidRDefault="00B15F2E" w:rsidP="00B15F2E">
            <w:pPr>
              <w:pStyle w:val="a3"/>
              <w:spacing w:before="105" w:line="240" w:lineRule="exact"/>
              <w:jc w:val="center"/>
              <w:rPr>
                <w:spacing w:val="0"/>
              </w:rPr>
            </w:pPr>
            <w:r w:rsidRPr="00B15F2E">
              <w:rPr>
                <w:rFonts w:ascii="ＭＳ 明朝" w:hAnsi="ＭＳ 明朝" w:hint="eastAsia"/>
                <w:spacing w:val="27"/>
                <w:sz w:val="18"/>
                <w:fitText w:val="884" w:id="701659904"/>
              </w:rPr>
              <w:t>フリガ</w:t>
            </w:r>
            <w:r w:rsidRPr="00B15F2E">
              <w:rPr>
                <w:rFonts w:ascii="ＭＳ 明朝" w:hAnsi="ＭＳ 明朝" w:hint="eastAsia"/>
                <w:spacing w:val="1"/>
                <w:sz w:val="18"/>
                <w:fitText w:val="884" w:id="701659904"/>
              </w:rPr>
              <w:t>ナ</w:t>
            </w:r>
          </w:p>
          <w:p w14:paraId="09564BB6" w14:textId="77777777" w:rsidR="00B15F2E" w:rsidRDefault="00B15F2E" w:rsidP="00B15F2E">
            <w:pPr>
              <w:pStyle w:val="a3"/>
              <w:spacing w:line="24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2187" w:type="dxa"/>
            <w:gridSpan w:val="3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4EA33AFD" w14:textId="77777777" w:rsidR="00B15F2E" w:rsidRDefault="00B15F2E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  <w:vAlign w:val="center"/>
          </w:tcPr>
          <w:p w14:paraId="671AECC0" w14:textId="77777777" w:rsidR="00B15F2E" w:rsidRPr="009A1D10" w:rsidRDefault="00B15F2E" w:rsidP="00B15F2E">
            <w:pPr>
              <w:jc w:val="center"/>
            </w:pPr>
            <w:r w:rsidRPr="009A1D10">
              <w:rPr>
                <w:rFonts w:hint="eastAsia"/>
              </w:rPr>
              <w:t>生年月日</w:t>
            </w:r>
          </w:p>
          <w:p w14:paraId="0EF970B9" w14:textId="77777777" w:rsidR="00B15F2E" w:rsidRPr="00B15F2E" w:rsidRDefault="00B15F2E" w:rsidP="00B15F2E">
            <w:pPr>
              <w:spacing w:line="220" w:lineRule="exact"/>
              <w:jc w:val="center"/>
              <w:rPr>
                <w:spacing w:val="-12"/>
                <w:sz w:val="14"/>
                <w:szCs w:val="14"/>
              </w:rPr>
            </w:pPr>
            <w:r>
              <w:rPr>
                <w:rFonts w:hint="eastAsia"/>
                <w:spacing w:val="-12"/>
                <w:sz w:val="16"/>
                <w:szCs w:val="16"/>
              </w:rPr>
              <w:t>(</w:t>
            </w:r>
            <w:r w:rsidRPr="00B15F2E">
              <w:rPr>
                <w:rFonts w:ascii="ＭＳ 明朝" w:hAnsi="ＭＳ 明朝" w:hint="eastAsia"/>
                <w:spacing w:val="-12"/>
                <w:sz w:val="16"/>
                <w:szCs w:val="16"/>
              </w:rPr>
              <w:t>令和９</w:t>
            </w:r>
            <w:r w:rsidRPr="00B15F2E">
              <w:rPr>
                <w:rFonts w:hint="eastAsia"/>
                <w:spacing w:val="-12"/>
                <w:sz w:val="16"/>
                <w:szCs w:val="16"/>
              </w:rPr>
              <w:t>年４月１日現在の年齢を記入</w:t>
            </w:r>
            <w:r>
              <w:rPr>
                <w:rFonts w:hint="eastAsia"/>
                <w:spacing w:val="-12"/>
                <w:sz w:val="16"/>
                <w:szCs w:val="16"/>
              </w:rPr>
              <w:t>)</w:t>
            </w:r>
          </w:p>
        </w:tc>
        <w:tc>
          <w:tcPr>
            <w:tcW w:w="671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12661D0F" w14:textId="77777777" w:rsidR="00B15F2E" w:rsidRPr="009A1D10" w:rsidRDefault="00B15F2E" w:rsidP="00B15F2E">
            <w:pPr>
              <w:spacing w:line="240" w:lineRule="exact"/>
              <w:ind w:leftChars="-71" w:left="-149"/>
              <w:jc w:val="center"/>
              <w:rPr>
                <w:rFonts w:ascii="ＭＳ 明朝" w:hAnsi="ＭＳ 明朝"/>
              </w:rPr>
            </w:pPr>
            <w:r w:rsidRPr="009A1D10">
              <w:rPr>
                <w:rFonts w:ascii="ＭＳ 明朝" w:hAnsi="ＭＳ 明朝" w:hint="eastAsia"/>
              </w:rPr>
              <w:t>昭和</w:t>
            </w:r>
          </w:p>
          <w:p w14:paraId="72759699" w14:textId="77777777" w:rsidR="00B15F2E" w:rsidRPr="00B15F2E" w:rsidRDefault="00B15F2E" w:rsidP="00B15F2E">
            <w:pPr>
              <w:spacing w:line="240" w:lineRule="exact"/>
              <w:ind w:leftChars="-71" w:left="-149"/>
              <w:jc w:val="center"/>
              <w:rPr>
                <w:rFonts w:ascii="ＭＳ 明朝" w:hAnsi="ＭＳ 明朝"/>
              </w:rPr>
            </w:pPr>
            <w:r w:rsidRPr="009A1D10">
              <w:rPr>
                <w:rFonts w:ascii="ＭＳ 明朝" w:hAnsi="ＭＳ 明朝" w:hint="eastAsia"/>
              </w:rPr>
              <w:t>平成</w:t>
            </w:r>
          </w:p>
        </w:tc>
        <w:tc>
          <w:tcPr>
            <w:tcW w:w="1456" w:type="dxa"/>
            <w:gridSpan w:val="3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vAlign w:val="center"/>
          </w:tcPr>
          <w:p w14:paraId="241F56BB" w14:textId="77777777" w:rsidR="00B15F2E" w:rsidRPr="00B15F2E" w:rsidRDefault="00B15F2E" w:rsidP="00B15F2E">
            <w:pPr>
              <w:spacing w:line="240" w:lineRule="exact"/>
              <w:rPr>
                <w:rFonts w:ascii="ＭＳ 明朝" w:hAnsi="ＭＳ 明朝"/>
              </w:rPr>
            </w:pPr>
            <w:r w:rsidRPr="009A1D10">
              <w:rPr>
                <w:rFonts w:ascii="ＭＳ 明朝" w:hAnsi="ＭＳ 明朝" w:hint="eastAsia"/>
              </w:rPr>
              <w:t xml:space="preserve">　年　月　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9A1D10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614F142E" w14:textId="77777777" w:rsidR="00B15F2E" w:rsidRDefault="00B15F2E" w:rsidP="00B15F2E">
            <w:pPr>
              <w:spacing w:line="200" w:lineRule="exact"/>
              <w:jc w:val="center"/>
            </w:pPr>
            <w:r w:rsidRPr="009A1D10"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 w:rsidRPr="009A1D10">
              <w:rPr>
                <w:rFonts w:hint="eastAsia"/>
              </w:rPr>
              <w:t>別</w:t>
            </w:r>
          </w:p>
          <w:p w14:paraId="31C61728" w14:textId="77777777" w:rsidR="00B15F2E" w:rsidRPr="009A1D10" w:rsidRDefault="00B15F2E" w:rsidP="00B15F2E">
            <w:pPr>
              <w:spacing w:line="220" w:lineRule="exact"/>
              <w:jc w:val="center"/>
            </w:pPr>
            <w:r w:rsidRPr="00B15F2E">
              <w:rPr>
                <w:rFonts w:hint="eastAsia"/>
                <w:sz w:val="20"/>
                <w:szCs w:val="21"/>
              </w:rPr>
              <w:t>(</w:t>
            </w:r>
            <w:r w:rsidRPr="00B15F2E">
              <w:rPr>
                <w:rFonts w:hint="eastAsia"/>
                <w:sz w:val="20"/>
                <w:szCs w:val="21"/>
              </w:rPr>
              <w:t>任意</w:t>
            </w:r>
            <w:r w:rsidRPr="00B15F2E">
              <w:rPr>
                <w:rFonts w:hint="eastAsia"/>
                <w:sz w:val="20"/>
                <w:szCs w:val="21"/>
              </w:rPr>
              <w:t>)</w:t>
            </w:r>
          </w:p>
        </w:tc>
        <w:tc>
          <w:tcPr>
            <w:tcW w:w="2065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17732955" w14:textId="77777777" w:rsidR="00B15F2E" w:rsidRDefault="00B15F2E" w:rsidP="00A10E53">
            <w:pPr>
              <w:pStyle w:val="a3"/>
              <w:spacing w:before="105" w:line="21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※受験番号</w:t>
            </w:r>
          </w:p>
          <w:p w14:paraId="38056684" w14:textId="77777777" w:rsidR="00B15F2E" w:rsidRDefault="00B15F2E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  <w:p w14:paraId="423A981D" w14:textId="1DE70FF6" w:rsidR="00B15F2E" w:rsidRPr="009B00BB" w:rsidRDefault="009B00BB" w:rsidP="009B00BB">
            <w:pPr>
              <w:pStyle w:val="a3"/>
              <w:spacing w:before="105" w:line="219" w:lineRule="exact"/>
              <w:jc w:val="right"/>
              <w:rPr>
                <w:spacing w:val="0"/>
                <w:sz w:val="12"/>
                <w:szCs w:val="12"/>
              </w:rPr>
            </w:pPr>
            <w:r w:rsidRPr="009B00BB">
              <w:rPr>
                <w:rFonts w:hint="eastAsia"/>
                <w:spacing w:val="0"/>
                <w:sz w:val="12"/>
                <w:szCs w:val="12"/>
              </w:rPr>
              <w:t>※記入不要</w:t>
            </w:r>
          </w:p>
          <w:p w14:paraId="5CEA7949" w14:textId="77777777" w:rsidR="00B15F2E" w:rsidRDefault="00B15F2E" w:rsidP="00A10E53">
            <w:pPr>
              <w:pStyle w:val="a3"/>
              <w:spacing w:before="105" w:line="219" w:lineRule="exact"/>
              <w:jc w:val="right"/>
              <w:rPr>
                <w:spacing w:val="0"/>
              </w:rPr>
            </w:pPr>
            <w:r w:rsidRPr="00A10E53">
              <w:rPr>
                <w:rFonts w:hint="eastAsia"/>
                <w:spacing w:val="0"/>
                <w:sz w:val="14"/>
              </w:rPr>
              <w:t>※記入不要</w:t>
            </w:r>
          </w:p>
        </w:tc>
      </w:tr>
      <w:tr w:rsidR="00B15F2E" w:rsidRPr="009A1D10" w14:paraId="474BF240" w14:textId="77777777" w:rsidTr="00B15F2E">
        <w:trPr>
          <w:trHeight w:hRule="exact" w:val="114"/>
        </w:trPr>
        <w:tc>
          <w:tcPr>
            <w:tcW w:w="92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0C7427D" w14:textId="77777777" w:rsidR="00B15F2E" w:rsidRDefault="00B15F2E" w:rsidP="00A10E53">
            <w:pPr>
              <w:pStyle w:val="a3"/>
              <w:spacing w:before="105" w:line="219" w:lineRule="exact"/>
              <w:rPr>
                <w:rFonts w:cs="Century"/>
                <w:spacing w:val="3"/>
              </w:rPr>
            </w:pPr>
          </w:p>
        </w:tc>
        <w:tc>
          <w:tcPr>
            <w:tcW w:w="2187" w:type="dxa"/>
            <w:gridSpan w:val="3"/>
            <w:vMerge/>
            <w:tcBorders>
              <w:left w:val="nil"/>
              <w:right w:val="single" w:sz="12" w:space="0" w:color="000000"/>
            </w:tcBorders>
          </w:tcPr>
          <w:p w14:paraId="074EA7D4" w14:textId="77777777" w:rsidR="00B15F2E" w:rsidRDefault="00B15F2E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000000"/>
            </w:tcBorders>
          </w:tcPr>
          <w:p w14:paraId="6F893180" w14:textId="77777777" w:rsidR="00B15F2E" w:rsidRPr="009A1D10" w:rsidRDefault="00B15F2E" w:rsidP="00A10E53"/>
        </w:tc>
        <w:tc>
          <w:tcPr>
            <w:tcW w:w="671" w:type="dxa"/>
            <w:vMerge/>
            <w:tcBorders>
              <w:left w:val="nil"/>
              <w:right w:val="nil"/>
            </w:tcBorders>
          </w:tcPr>
          <w:p w14:paraId="7D3CF242" w14:textId="77777777" w:rsidR="00B15F2E" w:rsidRPr="009A1D10" w:rsidRDefault="00B15F2E" w:rsidP="00A10E53"/>
        </w:tc>
        <w:tc>
          <w:tcPr>
            <w:tcW w:w="1456" w:type="dxa"/>
            <w:gridSpan w:val="3"/>
            <w:vMerge/>
            <w:tcBorders>
              <w:left w:val="nil"/>
              <w:right w:val="single" w:sz="12" w:space="0" w:color="000000"/>
            </w:tcBorders>
          </w:tcPr>
          <w:p w14:paraId="2626CA6F" w14:textId="77777777" w:rsidR="00B15F2E" w:rsidRPr="009A1D10" w:rsidRDefault="00B15F2E" w:rsidP="00A10E53"/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12" w:space="0" w:color="000000"/>
            </w:tcBorders>
          </w:tcPr>
          <w:p w14:paraId="3930D2ED" w14:textId="77777777" w:rsidR="00B15F2E" w:rsidRPr="009A1D10" w:rsidRDefault="00B15F2E" w:rsidP="00A10E53"/>
        </w:tc>
        <w:tc>
          <w:tcPr>
            <w:tcW w:w="2065" w:type="dxa"/>
            <w:vMerge/>
            <w:tcBorders>
              <w:left w:val="nil"/>
              <w:right w:val="single" w:sz="12" w:space="0" w:color="000000"/>
            </w:tcBorders>
          </w:tcPr>
          <w:p w14:paraId="21189655" w14:textId="77777777" w:rsidR="00B15F2E" w:rsidRDefault="00B15F2E" w:rsidP="00A10E53">
            <w:pPr>
              <w:pStyle w:val="a3"/>
              <w:spacing w:before="105" w:line="219" w:lineRule="exact"/>
              <w:rPr>
                <w:rFonts w:cs="Century"/>
                <w:spacing w:val="3"/>
              </w:rPr>
            </w:pPr>
          </w:p>
        </w:tc>
      </w:tr>
      <w:tr w:rsidR="00B15F2E" w:rsidRPr="009A1D10" w14:paraId="0FAE59EA" w14:textId="77777777" w:rsidTr="00B15F2E">
        <w:trPr>
          <w:trHeight w:hRule="exact" w:val="362"/>
        </w:trPr>
        <w:tc>
          <w:tcPr>
            <w:tcW w:w="9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996401" w14:textId="77777777" w:rsidR="00B15F2E" w:rsidRDefault="00B15F2E" w:rsidP="00A10E53">
            <w:pPr>
              <w:pStyle w:val="a3"/>
              <w:spacing w:before="105" w:line="219" w:lineRule="exact"/>
              <w:rPr>
                <w:rFonts w:cs="Century"/>
                <w:spacing w:val="3"/>
              </w:rPr>
            </w:pPr>
          </w:p>
        </w:tc>
        <w:tc>
          <w:tcPr>
            <w:tcW w:w="2187" w:type="dxa"/>
            <w:gridSpan w:val="3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629E63A3" w14:textId="77777777" w:rsidR="00B15F2E" w:rsidRDefault="00B15F2E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716145EB" w14:textId="77777777" w:rsidR="00B15F2E" w:rsidRPr="009A1D10" w:rsidRDefault="00B15F2E" w:rsidP="00A10E53"/>
        </w:tc>
        <w:tc>
          <w:tcPr>
            <w:tcW w:w="2127" w:type="dxa"/>
            <w:gridSpan w:val="4"/>
            <w:tcBorders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BC4432E" w14:textId="77777777" w:rsidR="00B15F2E" w:rsidRPr="009A1D10" w:rsidRDefault="00B15F2E" w:rsidP="00B15F2E">
            <w:pPr>
              <w:jc w:val="center"/>
            </w:pPr>
            <w:r>
              <w:rPr>
                <w:rFonts w:hint="eastAsia"/>
              </w:rPr>
              <w:t>（　　　　歳）</w:t>
            </w:r>
          </w:p>
        </w:tc>
        <w:tc>
          <w:tcPr>
            <w:tcW w:w="708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73520A75" w14:textId="77777777" w:rsidR="00B15F2E" w:rsidRPr="009A1D10" w:rsidRDefault="00B15F2E" w:rsidP="00A10E53"/>
        </w:tc>
        <w:tc>
          <w:tcPr>
            <w:tcW w:w="2065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2D682709" w14:textId="77777777" w:rsidR="00B15F2E" w:rsidRDefault="00B15F2E" w:rsidP="00A10E53">
            <w:pPr>
              <w:pStyle w:val="a3"/>
              <w:spacing w:before="105" w:line="219" w:lineRule="exact"/>
              <w:rPr>
                <w:rFonts w:cs="Century"/>
                <w:spacing w:val="3"/>
              </w:rPr>
            </w:pPr>
          </w:p>
        </w:tc>
      </w:tr>
      <w:tr w:rsidR="00B15F2E" w:rsidRPr="009A1D10" w14:paraId="13DD4AE5" w14:textId="77777777" w:rsidTr="00B15F2E">
        <w:trPr>
          <w:trHeight w:hRule="exact" w:val="935"/>
        </w:trPr>
        <w:tc>
          <w:tcPr>
            <w:tcW w:w="928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2EBC3116" w14:textId="77777777" w:rsidR="00B15F2E" w:rsidRPr="009A1D10" w:rsidRDefault="00B15F2E" w:rsidP="00A10E53">
            <w:pPr>
              <w:jc w:val="center"/>
            </w:pPr>
            <w:r w:rsidRPr="009A1D10">
              <w:rPr>
                <w:rFonts w:hint="eastAsia"/>
              </w:rPr>
              <w:t>現住所</w:t>
            </w:r>
          </w:p>
        </w:tc>
        <w:tc>
          <w:tcPr>
            <w:tcW w:w="8362" w:type="dxa"/>
            <w:gridSpan w:val="10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04B3F2FC" w14:textId="77777777" w:rsidR="00B15F2E" w:rsidRPr="00B15F2E" w:rsidRDefault="00B15F2E" w:rsidP="00B15F2E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郵便番号（　　－　　　　）</w:t>
            </w:r>
          </w:p>
          <w:p w14:paraId="067D66CC" w14:textId="77777777" w:rsidR="00B15F2E" w:rsidRPr="00684772" w:rsidRDefault="00B15F2E" w:rsidP="00B15F2E">
            <w:pPr>
              <w:pStyle w:val="a3"/>
              <w:spacing w:line="320" w:lineRule="exact"/>
              <w:rPr>
                <w:spacing w:val="0"/>
              </w:rPr>
            </w:pPr>
          </w:p>
        </w:tc>
      </w:tr>
      <w:tr w:rsidR="00B15F2E" w:rsidRPr="009A1D10" w14:paraId="59D0C536" w14:textId="77777777" w:rsidTr="00B15F2E">
        <w:trPr>
          <w:trHeight w:hRule="exact" w:val="557"/>
        </w:trPr>
        <w:tc>
          <w:tcPr>
            <w:tcW w:w="9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8F022B" w14:textId="77777777" w:rsidR="00B15F2E" w:rsidRPr="009A1D10" w:rsidRDefault="00B15F2E" w:rsidP="00A10E53">
            <w:pPr>
              <w:jc w:val="center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2852F055" w14:textId="77777777" w:rsidR="00B15F2E" w:rsidRDefault="00B15F2E" w:rsidP="00B15F2E">
            <w:pPr>
              <w:pStyle w:val="a3"/>
              <w:spacing w:line="219" w:lineRule="exact"/>
              <w:ind w:leftChars="18" w:left="38"/>
              <w:rPr>
                <w:rFonts w:ascii="ＭＳ 明朝" w:hAnsi="ＭＳ 明朝"/>
                <w:sz w:val="16"/>
                <w:szCs w:val="16"/>
              </w:rPr>
            </w:pPr>
            <w:r w:rsidRPr="00B15F2E">
              <w:rPr>
                <w:rFonts w:ascii="ＭＳ 明朝" w:hAnsi="ＭＳ 明朝" w:hint="eastAsia"/>
                <w:sz w:val="16"/>
                <w:szCs w:val="16"/>
              </w:rPr>
              <w:t>確実に連絡の</w:t>
            </w:r>
          </w:p>
          <w:p w14:paraId="10DAB603" w14:textId="77777777" w:rsidR="00B15F2E" w:rsidRPr="00B15F2E" w:rsidRDefault="00B15F2E" w:rsidP="00B15F2E">
            <w:pPr>
              <w:pStyle w:val="a3"/>
              <w:spacing w:line="219" w:lineRule="exact"/>
              <w:ind w:leftChars="18" w:left="38"/>
              <w:rPr>
                <w:rFonts w:cs="Century"/>
                <w:spacing w:val="3"/>
                <w:sz w:val="16"/>
                <w:szCs w:val="16"/>
              </w:rPr>
            </w:pPr>
            <w:r w:rsidRPr="00B15F2E">
              <w:rPr>
                <w:rFonts w:ascii="ＭＳ 明朝" w:hAnsi="ＭＳ 明朝" w:hint="eastAsia"/>
                <w:sz w:val="16"/>
                <w:szCs w:val="16"/>
              </w:rPr>
              <w:t>取れる電話番号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</w:tcPr>
          <w:p w14:paraId="31854F5B" w14:textId="77777777" w:rsidR="00B15F2E" w:rsidRDefault="00B15F2E" w:rsidP="00A10E53">
            <w:pPr>
              <w:pStyle w:val="a3"/>
              <w:spacing w:before="105" w:line="219" w:lineRule="exact"/>
              <w:rPr>
                <w:rFonts w:cs="Century"/>
                <w:spacing w:val="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2422DB9" w14:textId="77777777" w:rsidR="00B15F2E" w:rsidRDefault="00B15F2E" w:rsidP="00B15F2E">
            <w:pPr>
              <w:pStyle w:val="a3"/>
              <w:spacing w:line="219" w:lineRule="exact"/>
              <w:jc w:val="center"/>
              <w:rPr>
                <w:spacing w:val="0"/>
                <w:sz w:val="16"/>
                <w:szCs w:val="16"/>
              </w:rPr>
            </w:pPr>
            <w:r w:rsidRPr="00B15F2E">
              <w:rPr>
                <w:rFonts w:hint="eastAsia"/>
                <w:spacing w:val="0"/>
                <w:sz w:val="16"/>
                <w:szCs w:val="16"/>
              </w:rPr>
              <w:t>メール</w:t>
            </w:r>
          </w:p>
          <w:p w14:paraId="1FE0FFFB" w14:textId="77777777" w:rsidR="00B15F2E" w:rsidRDefault="00B15F2E" w:rsidP="00B15F2E">
            <w:pPr>
              <w:pStyle w:val="a3"/>
              <w:spacing w:line="219" w:lineRule="exact"/>
              <w:rPr>
                <w:rFonts w:cs="Century"/>
                <w:spacing w:val="3"/>
              </w:rPr>
            </w:pPr>
            <w:r w:rsidRPr="00B15F2E">
              <w:rPr>
                <w:rFonts w:hint="eastAsia"/>
                <w:spacing w:val="0"/>
                <w:sz w:val="16"/>
                <w:szCs w:val="16"/>
              </w:rPr>
              <w:t>アドレス</w:t>
            </w:r>
          </w:p>
        </w:tc>
        <w:tc>
          <w:tcPr>
            <w:tcW w:w="348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15C8F7A2" w14:textId="77777777" w:rsidR="00B15F2E" w:rsidRDefault="00B15F2E" w:rsidP="00A10E53">
            <w:pPr>
              <w:pStyle w:val="a3"/>
              <w:spacing w:before="105" w:line="219" w:lineRule="exact"/>
              <w:rPr>
                <w:rFonts w:cs="Century"/>
                <w:spacing w:val="3"/>
              </w:rPr>
            </w:pPr>
          </w:p>
        </w:tc>
      </w:tr>
      <w:tr w:rsidR="00B15F2E" w:rsidRPr="009A1D10" w14:paraId="5084EBEF" w14:textId="77777777" w:rsidTr="00454C0E">
        <w:trPr>
          <w:trHeight w:hRule="exact" w:val="829"/>
        </w:trPr>
        <w:tc>
          <w:tcPr>
            <w:tcW w:w="928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392A8DC5" w14:textId="77777777" w:rsidR="00B15F2E" w:rsidRPr="009A1D10" w:rsidRDefault="00B15F2E" w:rsidP="00A10E53">
            <w:pPr>
              <w:jc w:val="center"/>
            </w:pPr>
            <w:r w:rsidRPr="009A1D10">
              <w:rPr>
                <w:rFonts w:hint="eastAsia"/>
              </w:rPr>
              <w:t>上記以外の連絡先</w:t>
            </w:r>
          </w:p>
          <w:p w14:paraId="308DA0A6" w14:textId="77777777" w:rsidR="00B15F2E" w:rsidRPr="009A1D10" w:rsidRDefault="00B15F2E" w:rsidP="00A10E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A1D10">
              <w:rPr>
                <w:rFonts w:hint="eastAsia"/>
                <w:sz w:val="16"/>
                <w:szCs w:val="16"/>
              </w:rPr>
              <w:t>任意記入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8362" w:type="dxa"/>
            <w:gridSpan w:val="10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4458D13A" w14:textId="77777777" w:rsidR="00B15F2E" w:rsidRDefault="00B15F2E" w:rsidP="00B15F2E">
            <w:pPr>
              <w:pStyle w:val="a3"/>
              <w:spacing w:before="105" w:line="21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郵便番号（　　－　　　　）</w:t>
            </w:r>
          </w:p>
          <w:p w14:paraId="1E5F7E81" w14:textId="77777777" w:rsidR="00B15F2E" w:rsidRDefault="00B15F2E" w:rsidP="00B15F2E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B15F2E" w:rsidRPr="009A1D10" w14:paraId="2452137B" w14:textId="77777777" w:rsidTr="00B15F2E">
        <w:trPr>
          <w:trHeight w:hRule="exact" w:val="448"/>
        </w:trPr>
        <w:tc>
          <w:tcPr>
            <w:tcW w:w="9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5C1E32" w14:textId="77777777" w:rsidR="00B15F2E" w:rsidRPr="009A1D10" w:rsidRDefault="00B15F2E" w:rsidP="00A10E53">
            <w:pPr>
              <w:jc w:val="center"/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FF2CFE" w14:textId="77777777" w:rsidR="00B15F2E" w:rsidRDefault="00B15F2E" w:rsidP="00B15F2E">
            <w:pPr>
              <w:pStyle w:val="a3"/>
              <w:spacing w:line="240" w:lineRule="exact"/>
              <w:ind w:leftChars="22" w:left="46"/>
              <w:jc w:val="center"/>
              <w:rPr>
                <w:rFonts w:cs="Century"/>
                <w:spacing w:val="3"/>
              </w:rPr>
            </w:pPr>
            <w:r w:rsidRPr="00B15F2E">
              <w:rPr>
                <w:rFonts w:ascii="ＭＳ 明朝" w:hAnsi="ＭＳ 明朝" w:hint="eastAsia"/>
                <w:sz w:val="16"/>
                <w:szCs w:val="16"/>
              </w:rPr>
              <w:t>電話番号</w:t>
            </w:r>
          </w:p>
        </w:tc>
        <w:tc>
          <w:tcPr>
            <w:tcW w:w="745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</w:tcPr>
          <w:p w14:paraId="666DFB64" w14:textId="77777777" w:rsidR="00B15F2E" w:rsidRDefault="00B15F2E" w:rsidP="00B15F2E">
            <w:pPr>
              <w:pStyle w:val="a3"/>
              <w:spacing w:before="105" w:line="219" w:lineRule="exact"/>
              <w:rPr>
                <w:rFonts w:cs="Century"/>
                <w:spacing w:val="3"/>
              </w:rPr>
            </w:pPr>
          </w:p>
        </w:tc>
      </w:tr>
      <w:tr w:rsidR="002A67F3" w:rsidRPr="009A1D10" w14:paraId="7C3F8347" w14:textId="77777777" w:rsidTr="00B15F2E">
        <w:trPr>
          <w:trHeight w:hRule="exact" w:val="43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BC21B97" w14:textId="77777777" w:rsidR="002A67F3" w:rsidRDefault="002A67F3" w:rsidP="00A10E53">
            <w:pPr>
              <w:pStyle w:val="a3"/>
              <w:spacing w:before="105" w:line="21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9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A95BC0" w14:textId="77777777" w:rsidR="002A67F3" w:rsidRDefault="002A67F3" w:rsidP="00A10E53">
            <w:pPr>
              <w:pStyle w:val="a3"/>
              <w:spacing w:before="105" w:line="21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745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C31C42B" w14:textId="77777777" w:rsidR="002A67F3" w:rsidRDefault="002A67F3" w:rsidP="00A10E53">
            <w:pPr>
              <w:pStyle w:val="a3"/>
              <w:spacing w:before="105" w:line="21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学　　歴</w:t>
            </w:r>
            <w:r w:rsidR="000B6EDC">
              <w:rPr>
                <w:rFonts w:ascii="ＭＳ 明朝" w:hAnsi="ＭＳ 明朝" w:hint="eastAsia"/>
              </w:rPr>
              <w:t>（最終学校</w:t>
            </w:r>
            <w:r w:rsidR="00D01EE1"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 w:hint="eastAsia"/>
              </w:rPr>
              <w:t xml:space="preserve">　　・　　職　　歴</w:t>
            </w:r>
          </w:p>
        </w:tc>
      </w:tr>
      <w:tr w:rsidR="002A67F3" w:rsidRPr="009A1D10" w14:paraId="168529BF" w14:textId="77777777" w:rsidTr="00B15F2E">
        <w:trPr>
          <w:trHeight w:hRule="exact" w:val="43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B9C3CF2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91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DAD706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7451" w:type="dxa"/>
            <w:gridSpan w:val="9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D77C31E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</w:tr>
      <w:tr w:rsidR="002A67F3" w:rsidRPr="009A1D10" w14:paraId="1522057B" w14:textId="77777777" w:rsidTr="00B15F2E">
        <w:trPr>
          <w:trHeight w:hRule="exact" w:val="43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0D9F41AE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91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A77A04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7451" w:type="dxa"/>
            <w:gridSpan w:val="9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100C213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</w:tr>
      <w:tr w:rsidR="002A67F3" w:rsidRPr="009A1D10" w14:paraId="75FC609C" w14:textId="77777777" w:rsidTr="00B15F2E">
        <w:trPr>
          <w:trHeight w:hRule="exact" w:val="43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55390A76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91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5340DA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7451" w:type="dxa"/>
            <w:gridSpan w:val="9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CEB9D3E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</w:tr>
      <w:tr w:rsidR="002A67F3" w:rsidRPr="009A1D10" w14:paraId="22EACD0F" w14:textId="77777777" w:rsidTr="00B15F2E">
        <w:trPr>
          <w:trHeight w:hRule="exact" w:val="43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6E134212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91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DAA10D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7451" w:type="dxa"/>
            <w:gridSpan w:val="9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5615AF2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</w:tr>
      <w:tr w:rsidR="000B6EDC" w:rsidRPr="009A1D10" w14:paraId="1DA048FC" w14:textId="77777777" w:rsidTr="00B15F2E">
        <w:trPr>
          <w:trHeight w:hRule="exact" w:val="43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4C97571" w14:textId="77777777" w:rsidR="000B6EDC" w:rsidRDefault="000B6EDC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91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AB4458" w14:textId="77777777" w:rsidR="000B6EDC" w:rsidRDefault="000B6EDC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7451" w:type="dxa"/>
            <w:gridSpan w:val="9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869CB12" w14:textId="77777777" w:rsidR="000B6EDC" w:rsidRDefault="000B6EDC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</w:tr>
      <w:tr w:rsidR="002A67F3" w:rsidRPr="009A1D10" w14:paraId="2F0AF415" w14:textId="77777777" w:rsidTr="00B15F2E">
        <w:trPr>
          <w:trHeight w:hRule="exact" w:val="43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14:paraId="291C9E0D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911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9E81C88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7451" w:type="dxa"/>
            <w:gridSpan w:val="9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</w:tcPr>
          <w:p w14:paraId="689B7601" w14:textId="77777777" w:rsidR="002A67F3" w:rsidRDefault="002A67F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</w:tr>
      <w:tr w:rsidR="000F56E1" w:rsidRPr="009A1D10" w14:paraId="60862FC6" w14:textId="77777777" w:rsidTr="00B15F2E">
        <w:trPr>
          <w:trHeight w:hRule="exact" w:val="434"/>
        </w:trPr>
        <w:tc>
          <w:tcPr>
            <w:tcW w:w="9290" w:type="dxa"/>
            <w:gridSpan w:val="11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429CCC" w14:textId="77777777" w:rsidR="000F56E1" w:rsidRDefault="000F56E1" w:rsidP="00A10E53">
            <w:pPr>
              <w:pStyle w:val="a3"/>
              <w:spacing w:before="105" w:line="21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免　　許　　・　　資　　格</w:t>
            </w:r>
          </w:p>
        </w:tc>
      </w:tr>
      <w:tr w:rsidR="000F56E1" w:rsidRPr="009A1D10" w14:paraId="37904AE6" w14:textId="77777777" w:rsidTr="00B15F2E">
        <w:trPr>
          <w:trHeight w:hRule="exact" w:val="434"/>
        </w:trPr>
        <w:tc>
          <w:tcPr>
            <w:tcW w:w="9290" w:type="dxa"/>
            <w:gridSpan w:val="11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E3ADD4" w14:textId="77777777" w:rsidR="000F56E1" w:rsidRDefault="000F56E1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</w:tr>
      <w:tr w:rsidR="000F56E1" w:rsidRPr="009A1D10" w14:paraId="5D1C286C" w14:textId="77777777" w:rsidTr="00B15F2E">
        <w:trPr>
          <w:trHeight w:hRule="exact" w:val="434"/>
        </w:trPr>
        <w:tc>
          <w:tcPr>
            <w:tcW w:w="9290" w:type="dxa"/>
            <w:gridSpan w:val="11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962BD4" w14:textId="77777777" w:rsidR="000F56E1" w:rsidRDefault="000F56E1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</w:tr>
      <w:tr w:rsidR="004148FD" w:rsidRPr="009A1D10" w14:paraId="05668019" w14:textId="77777777" w:rsidTr="00B15F2E">
        <w:trPr>
          <w:trHeight w:hRule="exact" w:val="434"/>
        </w:trPr>
        <w:tc>
          <w:tcPr>
            <w:tcW w:w="9290" w:type="dxa"/>
            <w:gridSpan w:val="11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47B138" w14:textId="77777777" w:rsidR="004148FD" w:rsidRDefault="004148FD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</w:tr>
      <w:tr w:rsidR="000B6EDC" w:rsidRPr="009A1D10" w14:paraId="4A754FF5" w14:textId="77777777" w:rsidTr="00B15F2E">
        <w:trPr>
          <w:trHeight w:hRule="exact" w:val="434"/>
        </w:trPr>
        <w:tc>
          <w:tcPr>
            <w:tcW w:w="9290" w:type="dxa"/>
            <w:gridSpan w:val="11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4CEEE3" w14:textId="77777777" w:rsidR="000B6EDC" w:rsidRPr="003F6894" w:rsidRDefault="000B6EDC" w:rsidP="00A10E53"/>
        </w:tc>
      </w:tr>
      <w:tr w:rsidR="000F56E1" w:rsidRPr="009A1D10" w14:paraId="5B6F5675" w14:textId="77777777" w:rsidTr="00B15F2E">
        <w:trPr>
          <w:trHeight w:hRule="exact" w:val="434"/>
        </w:trPr>
        <w:tc>
          <w:tcPr>
            <w:tcW w:w="9290" w:type="dxa"/>
            <w:gridSpan w:val="11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894D83" w14:textId="77777777" w:rsidR="000F56E1" w:rsidRPr="006F29C1" w:rsidRDefault="00A10E53" w:rsidP="00A10E53">
            <w:pPr>
              <w:pStyle w:val="a3"/>
              <w:spacing w:before="105" w:line="219" w:lineRule="exact"/>
              <w:rPr>
                <w:spacing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spacing w:val="0"/>
                <w:sz w:val="16"/>
                <w:szCs w:val="16"/>
              </w:rPr>
              <w:t>（</w:t>
            </w:r>
            <w:r w:rsidR="006F29C1" w:rsidRPr="006F29C1">
              <w:rPr>
                <w:rFonts w:ascii="ＭＳ 明朝" w:hAnsi="ＭＳ 明朝"/>
                <w:spacing w:val="0"/>
                <w:sz w:val="16"/>
                <w:szCs w:val="16"/>
              </w:rPr>
              <w:t>教員免許</w:t>
            </w:r>
            <w:r w:rsidR="004148FD" w:rsidRPr="006F29C1">
              <w:rPr>
                <w:rFonts w:ascii="ＭＳ 明朝" w:hAnsi="ＭＳ 明朝"/>
                <w:spacing w:val="0"/>
                <w:sz w:val="16"/>
                <w:szCs w:val="16"/>
              </w:rPr>
              <w:t>は、校種、種別、教科（科目）、取得（見込）年月を記入してください</w:t>
            </w:r>
            <w:r w:rsidR="006F29C1" w:rsidRPr="006F29C1">
              <w:rPr>
                <w:rFonts w:ascii="ＭＳ 明朝" w:hAnsi="ＭＳ 明朝"/>
                <w:spacing w:val="0"/>
                <w:sz w:val="16"/>
                <w:szCs w:val="16"/>
              </w:rPr>
              <w:t>。その他は適宜記入してください。</w:t>
            </w:r>
            <w:r>
              <w:rPr>
                <w:rFonts w:ascii="ＭＳ 明朝" w:hAnsi="ＭＳ 明朝" w:hint="eastAsia"/>
                <w:spacing w:val="0"/>
                <w:sz w:val="16"/>
                <w:szCs w:val="16"/>
              </w:rPr>
              <w:t>）</w:t>
            </w:r>
          </w:p>
        </w:tc>
      </w:tr>
      <w:tr w:rsidR="00A10E53" w:rsidRPr="009A1D10" w14:paraId="29BD20A5" w14:textId="77777777" w:rsidTr="00B15F2E">
        <w:trPr>
          <w:cantSplit/>
          <w:trHeight w:val="850"/>
        </w:trPr>
        <w:tc>
          <w:tcPr>
            <w:tcW w:w="1839" w:type="dxa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954A55D" w14:textId="77777777" w:rsidR="00A10E53" w:rsidRDefault="00A10E53" w:rsidP="00A10E53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受験に際して配慮を要する事項</w:t>
            </w:r>
          </w:p>
        </w:tc>
        <w:tc>
          <w:tcPr>
            <w:tcW w:w="745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F58B8FA" w14:textId="77777777" w:rsidR="00A10E53" w:rsidRDefault="00A10E53" w:rsidP="00A10E5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A35F43" w:rsidRPr="009A1D10" w14:paraId="49E317C1" w14:textId="77777777" w:rsidTr="00B15F2E">
        <w:trPr>
          <w:cantSplit/>
          <w:trHeight w:val="2318"/>
        </w:trPr>
        <w:tc>
          <w:tcPr>
            <w:tcW w:w="1839" w:type="dxa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79A1AE7" w14:textId="77777777" w:rsidR="003F6894" w:rsidRDefault="003F6894" w:rsidP="00A10E53">
            <w:pPr>
              <w:jc w:val="center"/>
            </w:pPr>
            <w:r>
              <w:rPr>
                <w:rFonts w:hint="eastAsia"/>
              </w:rPr>
              <w:t>志望理由及び</w:t>
            </w:r>
          </w:p>
          <w:p w14:paraId="4E06FC44" w14:textId="77777777" w:rsidR="003F6894" w:rsidRDefault="003F6894" w:rsidP="00A10E53">
            <w:pPr>
              <w:jc w:val="center"/>
            </w:pPr>
            <w:r>
              <w:rPr>
                <w:rFonts w:ascii="ＭＳ 明朝" w:hAnsi="ＭＳ 明朝" w:hint="eastAsia"/>
              </w:rPr>
              <w:t>自己アピール</w:t>
            </w:r>
          </w:p>
        </w:tc>
        <w:tc>
          <w:tcPr>
            <w:tcW w:w="5386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D088934" w14:textId="77777777" w:rsidR="00A35F43" w:rsidRDefault="00A35F4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</w:tc>
        <w:tc>
          <w:tcPr>
            <w:tcW w:w="206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B847B30" w14:textId="77777777" w:rsidR="00A35F43" w:rsidRDefault="00A35F43" w:rsidP="00A10E53">
            <w:pPr>
              <w:pStyle w:val="a3"/>
              <w:spacing w:before="105" w:line="219" w:lineRule="exact"/>
              <w:rPr>
                <w:spacing w:val="0"/>
              </w:rPr>
            </w:pPr>
          </w:p>
          <w:p w14:paraId="3476BE79" w14:textId="77777777" w:rsidR="00A35F43" w:rsidRDefault="00A35F43" w:rsidP="00A10E53">
            <w:pPr>
              <w:pStyle w:val="a3"/>
              <w:spacing w:line="21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</w:rPr>
              <w:t>写　　　　真</w:t>
            </w:r>
          </w:p>
          <w:p w14:paraId="4A760039" w14:textId="77777777" w:rsidR="00A35F43" w:rsidRDefault="00A35F43" w:rsidP="00A10E53">
            <w:pPr>
              <w:pStyle w:val="a3"/>
              <w:spacing w:line="21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  <w:sz w:val="18"/>
                <w:szCs w:val="18"/>
              </w:rPr>
              <w:t>この枠内に貼ってく</w:t>
            </w:r>
          </w:p>
          <w:p w14:paraId="2BF36380" w14:textId="77777777" w:rsidR="00A35F43" w:rsidRDefault="00A35F43" w:rsidP="00A10E53">
            <w:pPr>
              <w:pStyle w:val="a3"/>
              <w:spacing w:line="21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  <w:sz w:val="18"/>
                <w:szCs w:val="18"/>
              </w:rPr>
              <w:t>ださい。なお、申し</w:t>
            </w:r>
          </w:p>
          <w:p w14:paraId="333CE258" w14:textId="77777777" w:rsidR="00D437EC" w:rsidRDefault="00A35F43" w:rsidP="00A10E5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="00D437EC">
              <w:rPr>
                <w:rFonts w:ascii="ＭＳ 明朝" w:hAnsi="ＭＳ 明朝" w:hint="eastAsia"/>
                <w:spacing w:val="4"/>
                <w:sz w:val="18"/>
                <w:szCs w:val="18"/>
              </w:rPr>
              <w:t>込み</w:t>
            </w:r>
            <w:r w:rsidR="00A278F2">
              <w:rPr>
                <w:rFonts w:ascii="ＭＳ 明朝" w:hAnsi="ＭＳ 明朝" w:hint="eastAsia"/>
                <w:spacing w:val="4"/>
                <w:sz w:val="18"/>
                <w:szCs w:val="18"/>
              </w:rPr>
              <w:t>６</w:t>
            </w:r>
            <w:r w:rsidR="006A0024">
              <w:rPr>
                <w:rFonts w:ascii="ＭＳ 明朝" w:hAnsi="ＭＳ 明朝" w:hint="eastAsia"/>
                <w:spacing w:val="4"/>
                <w:sz w:val="18"/>
                <w:szCs w:val="18"/>
              </w:rPr>
              <w:t>ヶ月</w:t>
            </w:r>
            <w:r>
              <w:rPr>
                <w:rFonts w:ascii="ＭＳ 明朝" w:hAnsi="ＭＳ 明朝" w:hint="eastAsia"/>
                <w:spacing w:val="4"/>
                <w:sz w:val="18"/>
                <w:szCs w:val="18"/>
              </w:rPr>
              <w:t>以内に</w:t>
            </w:r>
          </w:p>
          <w:p w14:paraId="41C41054" w14:textId="77777777" w:rsidR="00A35F43" w:rsidRDefault="00A35F43" w:rsidP="00A10E53">
            <w:pPr>
              <w:pStyle w:val="a3"/>
              <w:ind w:firstLineChars="100" w:firstLine="188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  <w:sz w:val="18"/>
                <w:szCs w:val="18"/>
              </w:rPr>
              <w:t>帽子をつけないで上</w:t>
            </w:r>
          </w:p>
          <w:p w14:paraId="19B32F80" w14:textId="77777777" w:rsidR="00A35F43" w:rsidRDefault="00A35F43" w:rsidP="00A10E53">
            <w:pPr>
              <w:pStyle w:val="a3"/>
              <w:spacing w:line="21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  <w:sz w:val="18"/>
                <w:szCs w:val="18"/>
              </w:rPr>
              <w:t>半身正面向きを撮っ</w:t>
            </w:r>
          </w:p>
          <w:p w14:paraId="0A31F1D5" w14:textId="77777777" w:rsidR="00A35F43" w:rsidRDefault="00A35F43" w:rsidP="00A10E53">
            <w:pPr>
              <w:pStyle w:val="a3"/>
              <w:spacing w:line="21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  <w:sz w:val="18"/>
                <w:szCs w:val="18"/>
              </w:rPr>
              <w:t>たもので本人と確認</w:t>
            </w:r>
          </w:p>
          <w:p w14:paraId="391731ED" w14:textId="77777777" w:rsidR="00A35F43" w:rsidRDefault="00A35F43" w:rsidP="00A10E53">
            <w:pPr>
              <w:pStyle w:val="a3"/>
              <w:spacing w:line="21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="00D437EC">
              <w:rPr>
                <w:rFonts w:ascii="ＭＳ 明朝" w:hAnsi="ＭＳ 明朝" w:hint="eastAsia"/>
                <w:spacing w:val="4"/>
                <w:sz w:val="18"/>
                <w:szCs w:val="18"/>
              </w:rPr>
              <w:t>できるものに限る。</w:t>
            </w:r>
          </w:p>
        </w:tc>
      </w:tr>
      <w:tr w:rsidR="00787633" w:rsidRPr="009A1D10" w14:paraId="0E398E2E" w14:textId="77777777" w:rsidTr="00B15F2E">
        <w:trPr>
          <w:cantSplit/>
          <w:trHeight w:val="385"/>
        </w:trPr>
        <w:tc>
          <w:tcPr>
            <w:tcW w:w="1839" w:type="dxa"/>
            <w:gridSpan w:val="2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132BF8" w14:textId="77777777" w:rsidR="00787633" w:rsidRDefault="00787633" w:rsidP="00787633">
            <w:pPr>
              <w:adjustRightInd w:val="0"/>
              <w:snapToGrid w:val="0"/>
              <w:spacing w:line="160" w:lineRule="atLeast"/>
              <w:jc w:val="center"/>
              <w:rPr>
                <w:sz w:val="18"/>
                <w:szCs w:val="20"/>
              </w:rPr>
            </w:pPr>
            <w:r w:rsidRPr="00787633">
              <w:rPr>
                <w:rFonts w:hint="eastAsia"/>
                <w:sz w:val="18"/>
                <w:szCs w:val="20"/>
              </w:rPr>
              <w:t>刑罰、処分歴の有無</w:t>
            </w:r>
          </w:p>
          <w:p w14:paraId="028A8F4E" w14:textId="77777777" w:rsidR="00787633" w:rsidRDefault="00787633" w:rsidP="00787633">
            <w:pPr>
              <w:adjustRightInd w:val="0"/>
              <w:snapToGrid w:val="0"/>
              <w:spacing w:line="160" w:lineRule="atLeast"/>
              <w:jc w:val="center"/>
            </w:pPr>
            <w:r w:rsidRPr="00787633">
              <w:rPr>
                <w:rFonts w:hint="eastAsia"/>
                <w:spacing w:val="2"/>
                <w:w w:val="81"/>
                <w:kern w:val="0"/>
                <w:sz w:val="18"/>
                <w:szCs w:val="20"/>
                <w:fitText w:val="1620" w:id="-389732864"/>
              </w:rPr>
              <w:t>（特定性犯罪歴を含む</w:t>
            </w:r>
            <w:r w:rsidRPr="00787633">
              <w:rPr>
                <w:rFonts w:hint="eastAsia"/>
                <w:spacing w:val="-6"/>
                <w:w w:val="81"/>
                <w:kern w:val="0"/>
                <w:sz w:val="18"/>
                <w:szCs w:val="20"/>
                <w:fitText w:val="1620" w:id="-389732864"/>
              </w:rPr>
              <w:t>）</w:t>
            </w:r>
          </w:p>
        </w:tc>
        <w:tc>
          <w:tcPr>
            <w:tcW w:w="7451" w:type="dxa"/>
            <w:gridSpan w:val="9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</w:tcPr>
          <w:p w14:paraId="18A85E62" w14:textId="77777777" w:rsidR="00787633" w:rsidRDefault="00787633" w:rsidP="00787633">
            <w:pPr>
              <w:pStyle w:val="a3"/>
              <w:spacing w:before="105" w:line="219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ありの場合、時期および種類</w:t>
            </w:r>
          </w:p>
        </w:tc>
      </w:tr>
      <w:tr w:rsidR="00787633" w:rsidRPr="009A1D10" w14:paraId="1A96D337" w14:textId="77777777" w:rsidTr="00B15F2E">
        <w:trPr>
          <w:cantSplit/>
          <w:trHeight w:val="459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1102425" w14:textId="77777777" w:rsidR="00787633" w:rsidRPr="00787633" w:rsidRDefault="00787633" w:rsidP="00A10E53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□なし　□あり</w:t>
            </w:r>
          </w:p>
        </w:tc>
        <w:tc>
          <w:tcPr>
            <w:tcW w:w="7451" w:type="dxa"/>
            <w:gridSpan w:val="9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3478A70" w14:textId="77777777" w:rsidR="00787633" w:rsidRDefault="00787633" w:rsidP="00787633">
            <w:pPr>
              <w:pStyle w:val="a3"/>
              <w:spacing w:before="105" w:line="219" w:lineRule="exact"/>
              <w:jc w:val="center"/>
              <w:rPr>
                <w:spacing w:val="0"/>
              </w:rPr>
            </w:pPr>
          </w:p>
        </w:tc>
      </w:tr>
    </w:tbl>
    <w:p w14:paraId="2731A772" w14:textId="77777777" w:rsidR="004148FD" w:rsidRPr="00A10E53" w:rsidRDefault="004148FD" w:rsidP="00A10E53">
      <w:pPr>
        <w:pStyle w:val="a3"/>
        <w:spacing w:line="105" w:lineRule="exact"/>
        <w:rPr>
          <w:spacing w:val="0"/>
        </w:rPr>
      </w:pPr>
    </w:p>
    <w:sectPr w:rsidR="004148FD" w:rsidRPr="00A10E53" w:rsidSect="00787633">
      <w:pgSz w:w="11906" w:h="16838"/>
      <w:pgMar w:top="567" w:right="1134" w:bottom="567" w:left="1134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1BD22" w14:textId="77777777" w:rsidR="00B5259D" w:rsidRPr="00D97495" w:rsidRDefault="00B5259D" w:rsidP="00D97495">
      <w:pPr>
        <w:pStyle w:val="a3"/>
        <w:spacing w:line="240" w:lineRule="auto"/>
        <w:rPr>
          <w:rFonts w:cs="Times New Roman"/>
          <w:spacing w:val="0"/>
          <w:kern w:val="2"/>
          <w:sz w:val="21"/>
        </w:rPr>
      </w:pPr>
      <w:r>
        <w:separator/>
      </w:r>
    </w:p>
  </w:endnote>
  <w:endnote w:type="continuationSeparator" w:id="0">
    <w:p w14:paraId="40CCB372" w14:textId="77777777" w:rsidR="00B5259D" w:rsidRPr="00D97495" w:rsidRDefault="00B5259D" w:rsidP="00D97495">
      <w:pPr>
        <w:pStyle w:val="a3"/>
        <w:spacing w:line="240" w:lineRule="auto"/>
        <w:rPr>
          <w:rFonts w:cs="Times New Roman"/>
          <w:spacing w:val="0"/>
          <w:kern w:val="2"/>
          <w:sz w:val="21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700C6" w14:textId="77777777" w:rsidR="00B5259D" w:rsidRPr="00D97495" w:rsidRDefault="00B5259D" w:rsidP="00D97495">
      <w:pPr>
        <w:pStyle w:val="a3"/>
        <w:spacing w:line="240" w:lineRule="auto"/>
        <w:rPr>
          <w:rFonts w:cs="Times New Roman"/>
          <w:spacing w:val="0"/>
          <w:kern w:val="2"/>
          <w:sz w:val="21"/>
        </w:rPr>
      </w:pPr>
      <w:r>
        <w:separator/>
      </w:r>
    </w:p>
  </w:footnote>
  <w:footnote w:type="continuationSeparator" w:id="0">
    <w:p w14:paraId="35FF532D" w14:textId="77777777" w:rsidR="00B5259D" w:rsidRPr="00D97495" w:rsidRDefault="00B5259D" w:rsidP="00D97495">
      <w:pPr>
        <w:pStyle w:val="a3"/>
        <w:spacing w:line="240" w:lineRule="auto"/>
        <w:rPr>
          <w:rFonts w:cs="Times New Roman"/>
          <w:spacing w:val="0"/>
          <w:kern w:val="2"/>
          <w:sz w:val="21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F3"/>
    <w:rsid w:val="000026EF"/>
    <w:rsid w:val="000741C8"/>
    <w:rsid w:val="000823BA"/>
    <w:rsid w:val="00084FF3"/>
    <w:rsid w:val="000B502E"/>
    <w:rsid w:val="000B6EDC"/>
    <w:rsid w:val="000E0893"/>
    <w:rsid w:val="000F56E1"/>
    <w:rsid w:val="0012056D"/>
    <w:rsid w:val="001569B2"/>
    <w:rsid w:val="001D22EA"/>
    <w:rsid w:val="001E4101"/>
    <w:rsid w:val="0020585B"/>
    <w:rsid w:val="00285693"/>
    <w:rsid w:val="002938CD"/>
    <w:rsid w:val="002A67F3"/>
    <w:rsid w:val="002B6DEC"/>
    <w:rsid w:val="00313553"/>
    <w:rsid w:val="00320BCC"/>
    <w:rsid w:val="00333A19"/>
    <w:rsid w:val="003576D1"/>
    <w:rsid w:val="003605C1"/>
    <w:rsid w:val="00360CB0"/>
    <w:rsid w:val="00366FE1"/>
    <w:rsid w:val="0038032F"/>
    <w:rsid w:val="0039705C"/>
    <w:rsid w:val="003F6894"/>
    <w:rsid w:val="00402430"/>
    <w:rsid w:val="004148FD"/>
    <w:rsid w:val="004379B6"/>
    <w:rsid w:val="00444CA3"/>
    <w:rsid w:val="00470617"/>
    <w:rsid w:val="00476EB2"/>
    <w:rsid w:val="004A22D2"/>
    <w:rsid w:val="004A7F80"/>
    <w:rsid w:val="004B79E4"/>
    <w:rsid w:val="004D4A5B"/>
    <w:rsid w:val="004F11FE"/>
    <w:rsid w:val="004F165C"/>
    <w:rsid w:val="005168A7"/>
    <w:rsid w:val="0053629A"/>
    <w:rsid w:val="00552D38"/>
    <w:rsid w:val="00585A6D"/>
    <w:rsid w:val="00594614"/>
    <w:rsid w:val="005B5259"/>
    <w:rsid w:val="006542A1"/>
    <w:rsid w:val="00684772"/>
    <w:rsid w:val="00685033"/>
    <w:rsid w:val="006A0024"/>
    <w:rsid w:val="006A2AF6"/>
    <w:rsid w:val="006A5A04"/>
    <w:rsid w:val="006B79D0"/>
    <w:rsid w:val="006F29C1"/>
    <w:rsid w:val="006F3525"/>
    <w:rsid w:val="006F58B2"/>
    <w:rsid w:val="00706246"/>
    <w:rsid w:val="007144C4"/>
    <w:rsid w:val="00744DBB"/>
    <w:rsid w:val="00752758"/>
    <w:rsid w:val="00763EFC"/>
    <w:rsid w:val="00787633"/>
    <w:rsid w:val="00793CFC"/>
    <w:rsid w:val="007A7807"/>
    <w:rsid w:val="007B1A12"/>
    <w:rsid w:val="007E41A5"/>
    <w:rsid w:val="007F0F3D"/>
    <w:rsid w:val="007F5C09"/>
    <w:rsid w:val="008076C4"/>
    <w:rsid w:val="00814D00"/>
    <w:rsid w:val="00816CAA"/>
    <w:rsid w:val="008313D2"/>
    <w:rsid w:val="008A7829"/>
    <w:rsid w:val="008A7D88"/>
    <w:rsid w:val="008B2521"/>
    <w:rsid w:val="008B607D"/>
    <w:rsid w:val="008C3CF8"/>
    <w:rsid w:val="008E5FA4"/>
    <w:rsid w:val="008F6E28"/>
    <w:rsid w:val="009053B4"/>
    <w:rsid w:val="0091012B"/>
    <w:rsid w:val="00936743"/>
    <w:rsid w:val="009471AB"/>
    <w:rsid w:val="0096372B"/>
    <w:rsid w:val="009A1D10"/>
    <w:rsid w:val="009B00BB"/>
    <w:rsid w:val="00A10E53"/>
    <w:rsid w:val="00A14E87"/>
    <w:rsid w:val="00A22CB1"/>
    <w:rsid w:val="00A278F2"/>
    <w:rsid w:val="00A35F43"/>
    <w:rsid w:val="00A734B0"/>
    <w:rsid w:val="00A80366"/>
    <w:rsid w:val="00A9427B"/>
    <w:rsid w:val="00A9637E"/>
    <w:rsid w:val="00AA1AC7"/>
    <w:rsid w:val="00AA4079"/>
    <w:rsid w:val="00B00123"/>
    <w:rsid w:val="00B01C7D"/>
    <w:rsid w:val="00B15F2E"/>
    <w:rsid w:val="00B5259D"/>
    <w:rsid w:val="00B7623B"/>
    <w:rsid w:val="00B858A1"/>
    <w:rsid w:val="00B93611"/>
    <w:rsid w:val="00BB2966"/>
    <w:rsid w:val="00BB5EAF"/>
    <w:rsid w:val="00BC173C"/>
    <w:rsid w:val="00C36C45"/>
    <w:rsid w:val="00C514B9"/>
    <w:rsid w:val="00C94348"/>
    <w:rsid w:val="00CE511A"/>
    <w:rsid w:val="00D01EE1"/>
    <w:rsid w:val="00D053D2"/>
    <w:rsid w:val="00D318D8"/>
    <w:rsid w:val="00D437EC"/>
    <w:rsid w:val="00D6780B"/>
    <w:rsid w:val="00D709C3"/>
    <w:rsid w:val="00D83C90"/>
    <w:rsid w:val="00D96C91"/>
    <w:rsid w:val="00D97495"/>
    <w:rsid w:val="00DE6397"/>
    <w:rsid w:val="00E22985"/>
    <w:rsid w:val="00E246A2"/>
    <w:rsid w:val="00E42D01"/>
    <w:rsid w:val="00E90521"/>
    <w:rsid w:val="00EA448A"/>
    <w:rsid w:val="00EB019D"/>
    <w:rsid w:val="00EC58B5"/>
    <w:rsid w:val="00F6224B"/>
    <w:rsid w:val="00F72F20"/>
    <w:rsid w:val="00FA25AA"/>
    <w:rsid w:val="00FC59A2"/>
    <w:rsid w:val="00FC6E95"/>
    <w:rsid w:val="00FE22BE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55972"/>
  <w15:chartTrackingRefBased/>
  <w15:docId w15:val="{F4A44F34-D9F1-4526-8109-3261037F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3D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053D2"/>
    <w:pPr>
      <w:widowControl w:val="0"/>
      <w:wordWrap w:val="0"/>
      <w:autoSpaceDE w:val="0"/>
      <w:autoSpaceDN w:val="0"/>
      <w:adjustRightInd w:val="0"/>
      <w:spacing w:line="215" w:lineRule="exact"/>
      <w:jc w:val="both"/>
    </w:pPr>
    <w:rPr>
      <w:rFonts w:cs="ＭＳ 明朝"/>
      <w:spacing w:val="6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D974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7495"/>
  </w:style>
  <w:style w:type="paragraph" w:styleId="a6">
    <w:name w:val="footer"/>
    <w:basedOn w:val="a"/>
    <w:link w:val="a7"/>
    <w:uiPriority w:val="99"/>
    <w:unhideWhenUsed/>
    <w:rsid w:val="00D974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7495"/>
  </w:style>
  <w:style w:type="paragraph" w:styleId="a8">
    <w:name w:val="Balloon Text"/>
    <w:basedOn w:val="a"/>
    <w:link w:val="a9"/>
    <w:uiPriority w:val="99"/>
    <w:semiHidden/>
    <w:unhideWhenUsed/>
    <w:rsid w:val="00084FF3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84FF3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-t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AC0B9-367A-4709-BC0E-873F42C1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a-t</dc:creator>
  <cp:keywords/>
  <cp:lastModifiedBy>教育委員会0550（APPS）</cp:lastModifiedBy>
  <cp:revision>3</cp:revision>
  <cp:lastPrinted>2026-08-24T07:32:00Z</cp:lastPrinted>
  <dcterms:created xsi:type="dcterms:W3CDTF">2026-08-28T10:34:00Z</dcterms:created>
  <dcterms:modified xsi:type="dcterms:W3CDTF">2026-08-28T10:35:00Z</dcterms:modified>
</cp:coreProperties>
</file>